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1" name="图片 1" descr="doc0123732018071716485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oc01237320180717164855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7" name="图片 7" descr="doc01237320180717164855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oc01237320180717164855_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3" name="图片 3" descr="doc01237320180717164855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oc01237320180717164855_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85490" cy="5169535"/>
            <wp:effectExtent l="0" t="0" r="10160" b="12065"/>
            <wp:docPr id="4" name="图片 4" descr="131770893737833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317708937378330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516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2" name="图片 2" descr="doc01237320180717164855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oc01237320180717164855_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82602"/>
    <w:rsid w:val="5FB8260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2018-07-19T01:49:00Z</dcterms:created>
  <dc:creator>旺仔</dc:creator>
  <cp:lastModifiedBy>旺仔</cp:lastModifiedBy>
  <dcterms:modified xsi:type="dcterms:W3CDTF">2018-07-19T01:52:40Z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