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1" name="图片 1" descr="155383722957600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538372295760056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905089"/>
    <w:rsid w:val="5C90508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2018-07-04T02:22:00Z</dcterms:created>
  <dc:creator>Administrator</dc:creator>
  <cp:lastModifiedBy>Administrator</cp:lastModifiedBy>
  <dcterms:modified xsi:type="dcterms:W3CDTF">2018-07-04T02:24:39Z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2052-10.1.0.7452</vt:lpwstr>
  </property>
</Properties>
</file>